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1"/>
        <w:tblW w:w="2547" w:type="dxa"/>
        <w:tblLayout w:type="fixed"/>
        <w:tblLook w:val="04A0" w:firstRow="1" w:lastRow="0" w:firstColumn="1" w:lastColumn="0" w:noHBand="0" w:noVBand="1"/>
      </w:tblPr>
      <w:tblGrid>
        <w:gridCol w:w="2547"/>
      </w:tblGrid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love – loving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give – giving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take – taking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move – moving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drive – driving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make – making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smile – smiling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dance – dancing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have – having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 w:rsidRPr="00E114C7">
              <w:rPr>
                <w:sz w:val="32"/>
              </w:rPr>
              <w:t>taste – tasting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Accident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Actual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Pr="00E114C7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  <w:r>
              <w:rPr>
                <w:sz w:val="32"/>
              </w:rPr>
              <w:t>ddress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Answer</w:t>
            </w:r>
          </w:p>
        </w:tc>
      </w:tr>
      <w:tr w:rsidR="00B7015C" w:rsidRPr="00E114C7" w:rsidTr="00B7015C">
        <w:tc>
          <w:tcPr>
            <w:tcW w:w="2547" w:type="dxa"/>
          </w:tcPr>
          <w:p w:rsidR="00B7015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Appear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01"/>
        <w:tblW w:w="2377" w:type="dxa"/>
        <w:tblLayout w:type="fixed"/>
        <w:tblLook w:val="04A0" w:firstRow="1" w:lastRow="0" w:firstColumn="1" w:lastColumn="0" w:noHBand="0" w:noVBand="1"/>
      </w:tblPr>
      <w:tblGrid>
        <w:gridCol w:w="2377"/>
      </w:tblGrid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sadly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madly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safely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surely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family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cuddly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quickly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lightly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lovely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 w:rsidRPr="00B14A45">
              <w:rPr>
                <w:sz w:val="32"/>
              </w:rPr>
              <w:t>wisely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Arrive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Believe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Bicycle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Breath</w:t>
            </w:r>
          </w:p>
        </w:tc>
      </w:tr>
      <w:tr w:rsidR="00B7015C" w:rsidRPr="00B14A45" w:rsidTr="00B7015C">
        <w:tc>
          <w:tcPr>
            <w:tcW w:w="2377" w:type="dxa"/>
          </w:tcPr>
          <w:p w:rsidR="00B7015C" w:rsidRPr="00B14A45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Build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31"/>
        <w:tblW w:w="2377" w:type="dxa"/>
        <w:tblLayout w:type="fixed"/>
        <w:tblLook w:val="04A0" w:firstRow="1" w:lastRow="0" w:firstColumn="1" w:lastColumn="0" w:noHBand="0" w:noVBand="1"/>
      </w:tblPr>
      <w:tblGrid>
        <w:gridCol w:w="2377"/>
      </w:tblGrid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shield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field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thief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chief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brief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grief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piece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view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fierce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 w:rsidRPr="00901A24">
              <w:rPr>
                <w:sz w:val="32"/>
              </w:rPr>
              <w:t>fiercely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Breathe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Busy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Calendar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Caught</w:t>
            </w:r>
          </w:p>
        </w:tc>
      </w:tr>
      <w:tr w:rsidR="00B7015C" w:rsidRPr="00901A24" w:rsidTr="00B7015C">
        <w:tc>
          <w:tcPr>
            <w:tcW w:w="2377" w:type="dxa"/>
          </w:tcPr>
          <w:p w:rsidR="00B7015C" w:rsidRPr="00901A2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Centre</w:t>
            </w:r>
          </w:p>
        </w:tc>
      </w:tr>
    </w:tbl>
    <w:p w:rsidR="00A629F3" w:rsidRPr="00A629F3" w:rsidRDefault="00A629F3">
      <w:pPr>
        <w:rPr>
          <w:rFonts w:ascii="Comic Sans MS" w:hAnsi="Comic Sans MS"/>
        </w:rPr>
      </w:pPr>
    </w:p>
    <w:p w:rsidR="00A629F3" w:rsidRDefault="00B7015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629F3">
        <w:rPr>
          <w:rFonts w:ascii="Comic Sans MS" w:hAnsi="Comic Sans MS"/>
        </w:rPr>
        <w:t xml:space="preserve">                 </w:t>
      </w:r>
      <w:r>
        <w:rPr>
          <w:rFonts w:ascii="Comic Sans MS" w:hAnsi="Comic Sans MS"/>
        </w:rPr>
        <w:t xml:space="preserve">                           </w:t>
      </w:r>
      <w:r w:rsidR="00A629F3">
        <w:rPr>
          <w:rFonts w:ascii="Comic Sans MS" w:hAnsi="Comic Sans MS"/>
        </w:rPr>
        <w:t xml:space="preserve">          </w:t>
      </w:r>
      <w:r w:rsidR="00737B7A">
        <w:rPr>
          <w:rFonts w:ascii="Comic Sans MS" w:hAnsi="Comic Sans MS"/>
        </w:rPr>
        <w:t xml:space="preserve">                 </w:t>
      </w:r>
    </w:p>
    <w:p w:rsidR="00A629F3" w:rsidRDefault="00A629F3">
      <w:pPr>
        <w:rPr>
          <w:rFonts w:ascii="Comic Sans MS" w:hAnsi="Comic Sans MS"/>
        </w:rPr>
      </w:pPr>
      <w:bookmarkStart w:id="0" w:name="_GoBack"/>
      <w:bookmarkEnd w:id="0"/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A629F3" w:rsidRDefault="00A629F3">
      <w:pPr>
        <w:rPr>
          <w:rFonts w:ascii="Comic Sans MS" w:hAnsi="Comic Sans MS"/>
        </w:rPr>
      </w:pPr>
    </w:p>
    <w:p w:rsidR="00B7015C" w:rsidRDefault="00A629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</w:p>
    <w:p w:rsidR="00A629F3" w:rsidRDefault="00A629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737B7A">
        <w:rPr>
          <w:rFonts w:ascii="Comic Sans MS" w:hAnsi="Comic Sans MS"/>
        </w:rPr>
        <w:t xml:space="preserve">      </w:t>
      </w:r>
      <w:r w:rsidR="00B7015C">
        <w:rPr>
          <w:rFonts w:ascii="Comic Sans MS" w:hAnsi="Comic Sans MS"/>
        </w:rPr>
        <w:t xml:space="preserve">                           </w:t>
      </w:r>
    </w:p>
    <w:tbl>
      <w:tblPr>
        <w:tblStyle w:val="TableGrid"/>
        <w:tblpPr w:leftFromText="180" w:rightFromText="180" w:vertAnchor="page" w:horzAnchor="margin" w:tblpY="8341"/>
        <w:tblW w:w="2547" w:type="dxa"/>
        <w:tblLayout w:type="fixed"/>
        <w:tblLook w:val="04A0" w:firstRow="1" w:lastRow="0" w:firstColumn="1" w:lastColumn="0" w:noHBand="0" w:noVBand="1"/>
      </w:tblPr>
      <w:tblGrid>
        <w:gridCol w:w="2547"/>
      </w:tblGrid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friction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fiction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fraction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function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mention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direction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invention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reduction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solution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 w:rsidRPr="00700D29">
              <w:rPr>
                <w:sz w:val="32"/>
              </w:rPr>
              <w:t>operation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Century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Certain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Circle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Complete</w:t>
            </w:r>
          </w:p>
        </w:tc>
      </w:tr>
      <w:tr w:rsidR="00B7015C" w:rsidRPr="00700D29" w:rsidTr="00B7015C">
        <w:tc>
          <w:tcPr>
            <w:tcW w:w="2547" w:type="dxa"/>
          </w:tcPr>
          <w:p w:rsidR="00B7015C" w:rsidRPr="00700D29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continue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5"/>
        <w:tblW w:w="2377" w:type="dxa"/>
        <w:tblLayout w:type="fixed"/>
        <w:tblLook w:val="04A0" w:firstRow="1" w:lastRow="0" w:firstColumn="1" w:lastColumn="0" w:noHBand="0" w:noVBand="1"/>
      </w:tblPr>
      <w:tblGrid>
        <w:gridCol w:w="2377"/>
      </w:tblGrid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bubble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crumble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meddle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handle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cradle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stable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rubble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saddle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example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 w:rsidRPr="00BF7E14">
              <w:rPr>
                <w:sz w:val="32"/>
              </w:rPr>
              <w:t>trouble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Decide 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Describe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Different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Difficult</w:t>
            </w:r>
          </w:p>
        </w:tc>
      </w:tr>
      <w:tr w:rsidR="00B7015C" w:rsidRPr="00BF7E14" w:rsidTr="00B7015C">
        <w:tc>
          <w:tcPr>
            <w:tcW w:w="2377" w:type="dxa"/>
          </w:tcPr>
          <w:p w:rsidR="00B7015C" w:rsidRPr="00BF7E14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disappear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90"/>
        <w:tblW w:w="2377" w:type="dxa"/>
        <w:tblLayout w:type="fixed"/>
        <w:tblLook w:val="04A0" w:firstRow="1" w:lastRow="0" w:firstColumn="1" w:lastColumn="0" w:noHBand="0" w:noVBand="1"/>
      </w:tblPr>
      <w:tblGrid>
        <w:gridCol w:w="2377"/>
      </w:tblGrid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lovable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movable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available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cable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comfortable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vegetable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changeable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horrible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possible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 w:rsidRPr="00EB6E6C">
              <w:rPr>
                <w:sz w:val="32"/>
              </w:rPr>
              <w:t>terrible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Early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Earth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Eight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Enough</w:t>
            </w:r>
          </w:p>
        </w:tc>
      </w:tr>
      <w:tr w:rsidR="00B7015C" w:rsidRPr="00EB6E6C" w:rsidTr="00B7015C">
        <w:tc>
          <w:tcPr>
            <w:tcW w:w="2377" w:type="dxa"/>
          </w:tcPr>
          <w:p w:rsidR="00B7015C" w:rsidRPr="00EB6E6C" w:rsidRDefault="00B7015C" w:rsidP="00B701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exercise</w:t>
            </w:r>
          </w:p>
        </w:tc>
      </w:tr>
    </w:tbl>
    <w:p w:rsidR="00A629F3" w:rsidRDefault="00A629F3">
      <w:pPr>
        <w:rPr>
          <w:rFonts w:ascii="Comic Sans MS" w:hAnsi="Comic Sans MS"/>
        </w:rPr>
      </w:pPr>
    </w:p>
    <w:p w:rsidR="00A629F3" w:rsidRPr="00A629F3" w:rsidRDefault="00A629F3">
      <w:pPr>
        <w:rPr>
          <w:rFonts w:ascii="Comic Sans MS" w:hAnsi="Comic Sans MS"/>
        </w:rPr>
      </w:pPr>
    </w:p>
    <w:sectPr w:rsidR="00A629F3" w:rsidRPr="00A629F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F8C" w:rsidRDefault="007E2F8C" w:rsidP="00B7015C">
      <w:pPr>
        <w:spacing w:after="0" w:line="240" w:lineRule="auto"/>
      </w:pPr>
      <w:r>
        <w:separator/>
      </w:r>
    </w:p>
  </w:endnote>
  <w:endnote w:type="continuationSeparator" w:id="0">
    <w:p w:rsidR="007E2F8C" w:rsidRDefault="007E2F8C" w:rsidP="00B70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F8C" w:rsidRDefault="007E2F8C" w:rsidP="00B7015C">
      <w:pPr>
        <w:spacing w:after="0" w:line="240" w:lineRule="auto"/>
      </w:pPr>
      <w:r>
        <w:separator/>
      </w:r>
    </w:p>
  </w:footnote>
  <w:footnote w:type="continuationSeparator" w:id="0">
    <w:p w:rsidR="007E2F8C" w:rsidRDefault="007E2F8C" w:rsidP="00B70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15C" w:rsidRDefault="00B7015C">
    <w:pPr>
      <w:pStyle w:val="Header"/>
    </w:pPr>
    <w:r>
      <w:t>Group 1 Spring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F3"/>
    <w:rsid w:val="00737B7A"/>
    <w:rsid w:val="007E2F8C"/>
    <w:rsid w:val="007E615F"/>
    <w:rsid w:val="00A629F3"/>
    <w:rsid w:val="00B7015C"/>
    <w:rsid w:val="00D0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A8E89A-054C-44D5-8765-617D5E039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0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15C"/>
  </w:style>
  <w:style w:type="paragraph" w:styleId="Footer">
    <w:name w:val="footer"/>
    <w:basedOn w:val="Normal"/>
    <w:link w:val="FooterChar"/>
    <w:uiPriority w:val="99"/>
    <w:unhideWhenUsed/>
    <w:rsid w:val="00B70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24FEF-0D17-4CD3-B4AA-05230316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5CEA77BD</Template>
  <TotalTime>17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Reid</dc:creator>
  <cp:keywords/>
  <dc:description/>
  <cp:lastModifiedBy>Mrs S. Reid</cp:lastModifiedBy>
  <cp:revision>3</cp:revision>
  <dcterms:created xsi:type="dcterms:W3CDTF">2017-02-14T16:35:00Z</dcterms:created>
  <dcterms:modified xsi:type="dcterms:W3CDTF">2017-03-17T16:11:00Z</dcterms:modified>
</cp:coreProperties>
</file>